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83C" w:rsidRPr="00A54B3D" w:rsidRDefault="00D5483C" w:rsidP="00440FB2">
      <w:pPr>
        <w:spacing w:after="0" w:line="240" w:lineRule="auto"/>
        <w:rPr>
          <w:b/>
          <w:bCs/>
          <w:sz w:val="28"/>
          <w:szCs w:val="28"/>
        </w:rPr>
      </w:pPr>
      <w:r w:rsidRPr="00A54B3D">
        <w:rPr>
          <w:b/>
          <w:bCs/>
          <w:sz w:val="28"/>
          <w:szCs w:val="28"/>
        </w:rPr>
        <w:t>Cyklotúra: SLOVENSKO NAŠE KRÁSNE</w:t>
      </w:r>
    </w:p>
    <w:p w:rsidR="00D5483C" w:rsidRDefault="00D5483C" w:rsidP="00440FB2">
      <w:pPr>
        <w:spacing w:after="0" w:line="240" w:lineRule="auto"/>
        <w:rPr>
          <w:b/>
          <w:bCs/>
        </w:rPr>
      </w:pPr>
    </w:p>
    <w:p w:rsidR="00D5483C" w:rsidRDefault="00D5483C" w:rsidP="00440FB2">
      <w:pPr>
        <w:spacing w:after="0" w:line="240" w:lineRule="auto"/>
        <w:rPr>
          <w:b/>
          <w:bCs/>
        </w:rPr>
      </w:pPr>
      <w:bookmarkStart w:id="0" w:name="_GoBack"/>
      <w:bookmarkEnd w:id="0"/>
      <w:r>
        <w:rPr>
          <w:b/>
          <w:bCs/>
        </w:rPr>
        <w:t>Počet cyklistov: 13</w:t>
      </w:r>
    </w:p>
    <w:p w:rsidR="00D5483C" w:rsidRDefault="00D5483C" w:rsidP="00440FB2">
      <w:pPr>
        <w:spacing w:after="0" w:line="240" w:lineRule="auto"/>
        <w:rPr>
          <w:b/>
          <w:bCs/>
        </w:rPr>
      </w:pPr>
      <w:r>
        <w:rPr>
          <w:b/>
          <w:bCs/>
        </w:rPr>
        <w:t>Sprievodné vozidlo: Janko Borbuliak</w:t>
      </w:r>
    </w:p>
    <w:p w:rsidR="00D5483C" w:rsidRDefault="00D5483C" w:rsidP="00440FB2">
      <w:pPr>
        <w:spacing w:after="0" w:line="240" w:lineRule="auto"/>
        <w:rPr>
          <w:b/>
          <w:bCs/>
        </w:rPr>
      </w:pPr>
    </w:p>
    <w:p w:rsidR="00D5483C" w:rsidRPr="007A19C8" w:rsidRDefault="00D5483C" w:rsidP="00440FB2">
      <w:pPr>
        <w:spacing w:after="0" w:line="240" w:lineRule="auto"/>
      </w:pPr>
      <w:r w:rsidRPr="00440FB2">
        <w:rPr>
          <w:b/>
          <w:bCs/>
        </w:rPr>
        <w:t>Piatok 16.08.2019</w:t>
      </w:r>
      <w:r>
        <w:t xml:space="preserve"> (51 km, prevýšenie 744m)</w:t>
      </w:r>
    </w:p>
    <w:p w:rsidR="00D5483C" w:rsidRDefault="00D5483C" w:rsidP="00440FB2">
      <w:pPr>
        <w:spacing w:after="0" w:line="240" w:lineRule="auto"/>
      </w:pPr>
      <w:r>
        <w:t>Liptovský Mikuláš – Liptovský Trnovec – Brnice – Prosiek – Prosiecka dolina- Prosiek – Bobrovník – Vlašky – Bešeňová – Liptovský Michal – Partizánska Ľupča (</w:t>
      </w:r>
      <w:r w:rsidRPr="00DE5455">
        <w:rPr>
          <w:color w:val="4472C4"/>
        </w:rPr>
        <w:t>občerstvenie</w:t>
      </w:r>
      <w:r>
        <w:t>) – Magurka (ubytovanie v chate Magurka, 1050 m n. m.)</w:t>
      </w:r>
    </w:p>
    <w:p w:rsidR="00D5483C" w:rsidRDefault="00D5483C" w:rsidP="00440FB2">
      <w:pPr>
        <w:spacing w:after="0" w:line="240" w:lineRule="auto"/>
      </w:pPr>
    </w:p>
    <w:p w:rsidR="00D5483C" w:rsidRDefault="00D5483C" w:rsidP="00F068F9">
      <w:pPr>
        <w:spacing w:after="0" w:line="240" w:lineRule="auto"/>
      </w:pPr>
      <w:r>
        <w:t xml:space="preserve"> Prosiecka dolina- (</w:t>
      </w:r>
      <w:r w:rsidRPr="00DE5455">
        <w:rPr>
          <w:color w:val="4472C4"/>
        </w:rPr>
        <w:t>pešia turistika</w:t>
      </w:r>
      <w:r>
        <w:rPr>
          <w:color w:val="4472C4"/>
        </w:rPr>
        <w:t xml:space="preserve">  k vodopádu na konci doliny</w:t>
      </w:r>
      <w:r>
        <w:t xml:space="preserve">) </w:t>
      </w:r>
    </w:p>
    <w:p w:rsidR="00D5483C" w:rsidRDefault="00D5483C" w:rsidP="00F068F9">
      <w:pPr>
        <w:spacing w:after="0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246.75pt">
            <v:imagedata r:id="rId5" o:title=""/>
          </v:shape>
        </w:pict>
      </w:r>
    </w:p>
    <w:p w:rsidR="00D5483C" w:rsidRDefault="00D5483C" w:rsidP="00F068F9">
      <w:pPr>
        <w:spacing w:after="0" w:line="240" w:lineRule="auto"/>
      </w:pPr>
    </w:p>
    <w:p w:rsidR="00D5483C" w:rsidRDefault="00D5483C" w:rsidP="00F068F9">
      <w:pPr>
        <w:spacing w:after="0" w:line="240" w:lineRule="auto"/>
      </w:pPr>
      <w:r>
        <w:pict>
          <v:shape id="_x0000_i1026" type="#_x0000_t75" style="width:438.75pt;height:246.75pt">
            <v:imagedata r:id="rId6" o:title=""/>
          </v:shape>
        </w:pict>
      </w:r>
    </w:p>
    <w:p w:rsidR="00D5483C" w:rsidRDefault="00D5483C" w:rsidP="00A35CC5">
      <w:pPr>
        <w:spacing w:after="0" w:line="240" w:lineRule="auto"/>
        <w:ind w:left="360"/>
      </w:pPr>
    </w:p>
    <w:p w:rsidR="00D5483C" w:rsidRDefault="00D5483C" w:rsidP="00A35CC5">
      <w:pPr>
        <w:spacing w:after="0" w:line="240" w:lineRule="auto"/>
        <w:ind w:left="360"/>
      </w:pPr>
    </w:p>
    <w:p w:rsidR="00D5483C" w:rsidRDefault="00D5483C" w:rsidP="00A35CC5">
      <w:pPr>
        <w:spacing w:after="0" w:line="240" w:lineRule="auto"/>
        <w:ind w:left="360"/>
      </w:pPr>
    </w:p>
    <w:p w:rsidR="00D5483C" w:rsidRDefault="00D5483C" w:rsidP="00A35CC5">
      <w:pPr>
        <w:spacing w:after="0" w:line="240" w:lineRule="auto"/>
        <w:ind w:left="360"/>
      </w:pPr>
      <w:r>
        <w:t>Magurka (ubytovanie v chate Magurka, 1050 m n. m.)</w:t>
      </w:r>
    </w:p>
    <w:p w:rsidR="00D5483C" w:rsidRDefault="00D5483C" w:rsidP="00440FB2">
      <w:pPr>
        <w:spacing w:after="0" w:line="240" w:lineRule="auto"/>
        <w:rPr>
          <w:b/>
          <w:bCs/>
        </w:rPr>
      </w:pPr>
      <w:r w:rsidRPr="0032740E">
        <w:rPr>
          <w:b/>
          <w:bCs/>
        </w:rPr>
        <w:pict>
          <v:shape id="_x0000_i1027" type="#_x0000_t75" style="width:410.25pt;height:303pt">
            <v:imagedata r:id="rId7" o:title=""/>
          </v:shape>
        </w:pict>
      </w:r>
    </w:p>
    <w:p w:rsidR="00D5483C" w:rsidRDefault="00D5483C" w:rsidP="00440FB2">
      <w:pPr>
        <w:spacing w:after="0" w:line="240" w:lineRule="auto"/>
        <w:rPr>
          <w:b/>
          <w:bCs/>
        </w:rPr>
      </w:pPr>
    </w:p>
    <w:p w:rsidR="00D5483C" w:rsidRPr="007A19C8" w:rsidRDefault="00D5483C" w:rsidP="00440FB2">
      <w:pPr>
        <w:spacing w:after="0" w:line="240" w:lineRule="auto"/>
      </w:pPr>
      <w:r w:rsidRPr="007A19C8">
        <w:rPr>
          <w:b/>
          <w:bCs/>
        </w:rPr>
        <w:t>Sobota 17.08.2019</w:t>
      </w:r>
      <w:r>
        <w:t xml:space="preserve"> (68 km, prevýšenie 1916m)</w:t>
      </w:r>
    </w:p>
    <w:p w:rsidR="00D5483C" w:rsidRDefault="00D5483C" w:rsidP="00440FB2">
      <w:pPr>
        <w:spacing w:after="0" w:line="240" w:lineRule="auto"/>
      </w:pPr>
      <w:r>
        <w:t>Magurka – sedlo Prievalec – Liptovská Lúžna (</w:t>
      </w:r>
      <w:r w:rsidRPr="00DE5455">
        <w:rPr>
          <w:color w:val="4472C4"/>
        </w:rPr>
        <w:t>návšteva salaša – syry, žinčica</w:t>
      </w:r>
      <w:r>
        <w:t>) – Liptovská Osada –</w:t>
      </w:r>
    </w:p>
    <w:p w:rsidR="00D5483C" w:rsidRDefault="00D5483C" w:rsidP="00E95D78">
      <w:pPr>
        <w:spacing w:after="0" w:line="240" w:lineRule="auto"/>
        <w:ind w:left="45"/>
      </w:pPr>
      <w:r>
        <w:t>Liptovské Revúce (Nižná Revúca, Stredná Revúca, Vyšná Revúca)- horáreň Hajabačka – Prašnické sedlo – Rybovské sedlo – Líška – Krížna-</w:t>
      </w:r>
      <w:r w:rsidRPr="00E95D78">
        <w:t xml:space="preserve"> </w:t>
      </w:r>
      <w:r>
        <w:t>hotel Kráľová studňa-(</w:t>
      </w:r>
      <w:r w:rsidRPr="00DE5455">
        <w:rPr>
          <w:color w:val="4472C4"/>
        </w:rPr>
        <w:t>hotel, občerstvenie</w:t>
      </w:r>
      <w:r>
        <w:rPr>
          <w:color w:val="4472C4"/>
        </w:rPr>
        <w:t>, cestou dole sa niektorým z nás podarilo spadnúť, odniesli to iba buchnuté zápästia, či drobné odreniny</w:t>
      </w:r>
      <w:r>
        <w:t>) – Košarisko – Nad Túfnou – Veľký tunel Horný Harmanec – Dolný Harmanec (</w:t>
      </w:r>
      <w:r w:rsidRPr="00DE5455">
        <w:rPr>
          <w:color w:val="4472C4"/>
        </w:rPr>
        <w:t>občerstvenie</w:t>
      </w:r>
      <w:r>
        <w:t>) – Harmanec – Uľanka – Špania Dolina (</w:t>
      </w:r>
      <w:r w:rsidRPr="00DE5455">
        <w:rPr>
          <w:color w:val="4472C4"/>
        </w:rPr>
        <w:t>ubytovanie v penzióne Klopačka</w:t>
      </w:r>
      <w:r>
        <w:t>)</w:t>
      </w:r>
    </w:p>
    <w:p w:rsidR="00D5483C" w:rsidRDefault="00D5483C" w:rsidP="00440FB2">
      <w:pPr>
        <w:spacing w:after="0" w:line="240" w:lineRule="auto"/>
      </w:pPr>
      <w:r>
        <w:t>Vyšná Revúca</w:t>
      </w:r>
    </w:p>
    <w:p w:rsidR="00D5483C" w:rsidRDefault="00D5483C" w:rsidP="00440FB2">
      <w:pPr>
        <w:spacing w:after="0" w:line="240" w:lineRule="auto"/>
      </w:pPr>
      <w:r>
        <w:pict>
          <v:shape id="_x0000_i1028" type="#_x0000_t75" style="width:197.25pt;height:257.25pt">
            <v:imagedata r:id="rId8" o:title=""/>
          </v:shape>
        </w:pict>
      </w:r>
    </w:p>
    <w:p w:rsidR="00D5483C" w:rsidRDefault="00D5483C" w:rsidP="00440FB2">
      <w:pPr>
        <w:spacing w:after="0" w:line="240" w:lineRule="auto"/>
      </w:pPr>
      <w:r>
        <w:t>Vtáčí raj v Revúcej</w:t>
      </w:r>
    </w:p>
    <w:p w:rsidR="00D5483C" w:rsidRDefault="00D5483C" w:rsidP="00440FB2">
      <w:pPr>
        <w:spacing w:after="0" w:line="240" w:lineRule="auto"/>
      </w:pPr>
      <w:r>
        <w:pict>
          <v:shape id="_x0000_i1029" type="#_x0000_t75" style="width:502.5pt;height:278.25pt">
            <v:imagedata r:id="rId9" o:title=""/>
          </v:shape>
        </w:pict>
      </w:r>
    </w:p>
    <w:p w:rsidR="00D5483C" w:rsidRDefault="00D5483C" w:rsidP="00A35CC5">
      <w:pPr>
        <w:spacing w:after="0" w:line="240" w:lineRule="auto"/>
        <w:ind w:left="45"/>
      </w:pPr>
    </w:p>
    <w:p w:rsidR="00D5483C" w:rsidRDefault="00D5483C" w:rsidP="00A35CC5">
      <w:pPr>
        <w:spacing w:after="0" w:line="240" w:lineRule="auto"/>
        <w:ind w:left="45"/>
      </w:pPr>
    </w:p>
    <w:p w:rsidR="00D5483C" w:rsidRDefault="00D5483C" w:rsidP="00FB0AEA">
      <w:pPr>
        <w:numPr>
          <w:ilvl w:val="0"/>
          <w:numId w:val="1"/>
        </w:numPr>
        <w:spacing w:after="0" w:line="240" w:lineRule="auto"/>
      </w:pPr>
      <w:r>
        <w:t>hrebeňom na Krížnu</w:t>
      </w:r>
    </w:p>
    <w:p w:rsidR="00D5483C" w:rsidRDefault="00D5483C" w:rsidP="00750FDA">
      <w:pPr>
        <w:spacing w:after="0" w:line="240" w:lineRule="auto"/>
        <w:ind w:left="45"/>
      </w:pPr>
      <w:r>
        <w:pict>
          <v:shape id="_x0000_i1030" type="#_x0000_t75" style="width:495pt;height:278.25pt">
            <v:imagedata r:id="rId10" o:title=""/>
          </v:shape>
        </w:pict>
      </w:r>
    </w:p>
    <w:p w:rsidR="00D5483C" w:rsidRDefault="00D5483C" w:rsidP="00A35CC5">
      <w:pPr>
        <w:spacing w:after="0" w:line="240" w:lineRule="auto"/>
      </w:pPr>
    </w:p>
    <w:p w:rsidR="00D5483C" w:rsidRDefault="00D5483C" w:rsidP="00A35CC5">
      <w:pPr>
        <w:spacing w:after="0" w:line="240" w:lineRule="auto"/>
      </w:pPr>
    </w:p>
    <w:p w:rsidR="00D5483C" w:rsidRDefault="00D5483C" w:rsidP="00A35CC5">
      <w:pPr>
        <w:spacing w:after="0" w:line="240" w:lineRule="auto"/>
      </w:pPr>
    </w:p>
    <w:p w:rsidR="00D5483C" w:rsidRDefault="00D5483C" w:rsidP="00A35CC5">
      <w:pPr>
        <w:spacing w:after="0" w:line="240" w:lineRule="auto"/>
      </w:pPr>
    </w:p>
    <w:p w:rsidR="00D5483C" w:rsidRDefault="00D5483C" w:rsidP="00A35CC5">
      <w:pPr>
        <w:spacing w:after="0" w:line="240" w:lineRule="auto"/>
      </w:pPr>
    </w:p>
    <w:p w:rsidR="00D5483C" w:rsidRDefault="00D5483C" w:rsidP="00A35CC5">
      <w:pPr>
        <w:spacing w:after="0" w:line="240" w:lineRule="auto"/>
      </w:pPr>
    </w:p>
    <w:p w:rsidR="00D5483C" w:rsidRDefault="00D5483C" w:rsidP="00A35CC5">
      <w:pPr>
        <w:spacing w:after="0" w:line="240" w:lineRule="auto"/>
      </w:pPr>
      <w:r>
        <w:t xml:space="preserve">Krížna (1574 m n. m.) </w:t>
      </w:r>
    </w:p>
    <w:p w:rsidR="00D5483C" w:rsidRDefault="00D5483C" w:rsidP="00A35CC5">
      <w:pPr>
        <w:spacing w:after="0" w:line="240" w:lineRule="auto"/>
      </w:pPr>
      <w:r>
        <w:pict>
          <v:shape id="_x0000_i1031" type="#_x0000_t75" style="width:441pt;height:326.25pt">
            <v:imagedata r:id="rId11" o:title=""/>
          </v:shape>
        </w:pict>
      </w:r>
    </w:p>
    <w:p w:rsidR="00D5483C" w:rsidRDefault="00D5483C" w:rsidP="00750FDA">
      <w:pPr>
        <w:spacing w:after="0" w:line="240" w:lineRule="auto"/>
        <w:ind w:left="45"/>
      </w:pPr>
    </w:p>
    <w:p w:rsidR="00D5483C" w:rsidRDefault="00D5483C" w:rsidP="00A35CC5">
      <w:pPr>
        <w:spacing w:after="0" w:line="240" w:lineRule="auto"/>
      </w:pPr>
      <w:r>
        <w:t xml:space="preserve">dolu z Krížnej  </w:t>
      </w:r>
    </w:p>
    <w:p w:rsidR="00D5483C" w:rsidRDefault="00D5483C" w:rsidP="00750FDA">
      <w:pPr>
        <w:spacing w:after="0" w:line="240" w:lineRule="auto"/>
        <w:ind w:left="45"/>
      </w:pPr>
      <w:r>
        <w:pict>
          <v:shape id="_x0000_i1032" type="#_x0000_t75" style="width:434.25pt;height:316.5pt">
            <v:imagedata r:id="rId12" o:title=""/>
          </v:shape>
        </w:pict>
      </w:r>
    </w:p>
    <w:p w:rsidR="00D5483C" w:rsidRDefault="00D5483C" w:rsidP="00A35CC5">
      <w:pPr>
        <w:spacing w:after="0" w:line="240" w:lineRule="auto"/>
        <w:ind w:left="45"/>
      </w:pPr>
    </w:p>
    <w:p w:rsidR="00D5483C" w:rsidRDefault="00D5483C" w:rsidP="00A35CC5">
      <w:pPr>
        <w:spacing w:after="0" w:line="240" w:lineRule="auto"/>
        <w:ind w:left="45"/>
      </w:pPr>
    </w:p>
    <w:p w:rsidR="00D5483C" w:rsidRDefault="00D5483C" w:rsidP="00A35CC5">
      <w:pPr>
        <w:spacing w:after="0" w:line="240" w:lineRule="auto"/>
        <w:ind w:left="45"/>
      </w:pPr>
      <w:r>
        <w:t xml:space="preserve">hotel Kráľová studňa </w:t>
      </w:r>
    </w:p>
    <w:p w:rsidR="00D5483C" w:rsidRDefault="00D5483C" w:rsidP="00A35CC5">
      <w:pPr>
        <w:spacing w:after="0" w:line="240" w:lineRule="auto"/>
        <w:ind w:left="45"/>
      </w:pPr>
      <w:r>
        <w:pict>
          <v:shape id="_x0000_i1033" type="#_x0000_t75" style="width:434.25pt;height:326.25pt">
            <v:imagedata r:id="rId13" o:title=""/>
          </v:shape>
        </w:pict>
      </w:r>
    </w:p>
    <w:p w:rsidR="00D5483C" w:rsidRDefault="00D5483C" w:rsidP="00A35CC5">
      <w:pPr>
        <w:spacing w:after="0" w:line="240" w:lineRule="auto"/>
        <w:ind w:left="45"/>
      </w:pPr>
    </w:p>
    <w:p w:rsidR="00D5483C" w:rsidRDefault="00D5483C" w:rsidP="00A35CC5">
      <w:pPr>
        <w:spacing w:after="0" w:line="240" w:lineRule="auto"/>
        <w:ind w:left="45"/>
      </w:pPr>
      <w:r>
        <w:t>ubytovanie v penzióne Klopačka</w:t>
      </w:r>
    </w:p>
    <w:p w:rsidR="00D5483C" w:rsidRDefault="00D5483C" w:rsidP="00A551DD">
      <w:pPr>
        <w:spacing w:after="0" w:line="240" w:lineRule="auto"/>
      </w:pPr>
      <w:r>
        <w:pict>
          <v:shape id="_x0000_i1034" type="#_x0000_t75" style="width:428.25pt;height:316.5pt">
            <v:imagedata r:id="rId14" o:title=""/>
          </v:shape>
        </w:pict>
      </w:r>
    </w:p>
    <w:p w:rsidR="00D5483C" w:rsidRDefault="00D5483C" w:rsidP="00A551DD">
      <w:pPr>
        <w:spacing w:after="0" w:line="240" w:lineRule="auto"/>
      </w:pPr>
    </w:p>
    <w:p w:rsidR="00D5483C" w:rsidRPr="007A19C8" w:rsidRDefault="00D5483C" w:rsidP="00440FB2">
      <w:pPr>
        <w:spacing w:after="0" w:line="240" w:lineRule="auto"/>
      </w:pPr>
      <w:r w:rsidRPr="007A19C8">
        <w:rPr>
          <w:b/>
          <w:bCs/>
        </w:rPr>
        <w:t>Nedeľa 18.08.2019</w:t>
      </w:r>
      <w:r>
        <w:rPr>
          <w:b/>
          <w:bCs/>
        </w:rPr>
        <w:t xml:space="preserve"> </w:t>
      </w:r>
      <w:r>
        <w:t>(39 km, prevýšenie 1371m)</w:t>
      </w:r>
    </w:p>
    <w:p w:rsidR="00D5483C" w:rsidRDefault="00D5483C" w:rsidP="00440FB2">
      <w:pPr>
        <w:spacing w:after="0" w:line="240" w:lineRule="auto"/>
      </w:pPr>
      <w:r>
        <w:t>Špania dolina – Alžbetka – sedlo Dolný Šturec – Donovaly (</w:t>
      </w:r>
      <w:r w:rsidRPr="00DE5455">
        <w:rPr>
          <w:color w:val="4472C4"/>
        </w:rPr>
        <w:t>občerstvenie v Donovalskom pivovare</w:t>
      </w:r>
      <w:r>
        <w:t>) – Špania dolina</w:t>
      </w:r>
    </w:p>
    <w:p w:rsidR="00D5483C" w:rsidRDefault="00D5483C" w:rsidP="00440FB2">
      <w:pPr>
        <w:spacing w:after="0" w:line="240" w:lineRule="auto"/>
      </w:pPr>
    </w:p>
    <w:p w:rsidR="00D5483C" w:rsidRDefault="00D5483C" w:rsidP="00440FB2">
      <w:pPr>
        <w:spacing w:after="0" w:line="240" w:lineRule="auto"/>
      </w:pPr>
      <w:r>
        <w:t>Donovaly</w:t>
      </w:r>
    </w:p>
    <w:p w:rsidR="00D5483C" w:rsidRDefault="00D5483C" w:rsidP="00440FB2">
      <w:pPr>
        <w:spacing w:after="0" w:line="240" w:lineRule="auto"/>
      </w:pPr>
      <w:r>
        <w:pict>
          <v:shape id="_x0000_i1035" type="#_x0000_t75" style="width:453pt;height:254.25pt">
            <v:imagedata r:id="rId15" o:title=""/>
          </v:shape>
        </w:pict>
      </w:r>
    </w:p>
    <w:p w:rsidR="00D5483C" w:rsidRDefault="00D5483C" w:rsidP="00440FB2">
      <w:pPr>
        <w:spacing w:after="0" w:line="240" w:lineRule="auto"/>
      </w:pPr>
    </w:p>
    <w:p w:rsidR="00D5483C" w:rsidRDefault="00D5483C" w:rsidP="00440FB2">
      <w:pPr>
        <w:spacing w:after="0" w:line="240" w:lineRule="auto"/>
      </w:pPr>
    </w:p>
    <w:p w:rsidR="00D5483C" w:rsidRDefault="00D5483C" w:rsidP="00440FB2">
      <w:pPr>
        <w:spacing w:after="0" w:line="240" w:lineRule="auto"/>
      </w:pPr>
      <w:r>
        <w:t xml:space="preserve">smer  Špania dolina  </w:t>
      </w:r>
      <w:r>
        <w:pict>
          <v:shape id="_x0000_i1036" type="#_x0000_t75" style="width:453pt;height:254.25pt">
            <v:imagedata r:id="rId16" o:title=""/>
          </v:shape>
        </w:pict>
      </w:r>
    </w:p>
    <w:p w:rsidR="00D5483C" w:rsidRDefault="00D5483C" w:rsidP="00440FB2">
      <w:pPr>
        <w:spacing w:after="0" w:line="240" w:lineRule="auto"/>
      </w:pPr>
      <w:r>
        <w:t xml:space="preserve"> </w:t>
      </w:r>
    </w:p>
    <w:p w:rsidR="00D5483C" w:rsidRDefault="00D5483C" w:rsidP="00440FB2">
      <w:pPr>
        <w:spacing w:after="0" w:line="240" w:lineRule="auto"/>
      </w:pPr>
    </w:p>
    <w:p w:rsidR="00D5483C" w:rsidRDefault="00D5483C" w:rsidP="00440FB2">
      <w:pPr>
        <w:spacing w:after="0" w:line="240" w:lineRule="auto"/>
      </w:pPr>
    </w:p>
    <w:p w:rsidR="00D5483C" w:rsidRDefault="00D5483C" w:rsidP="00440FB2">
      <w:pPr>
        <w:spacing w:after="0" w:line="240" w:lineRule="auto"/>
        <w:rPr>
          <w:b/>
          <w:bCs/>
        </w:rPr>
      </w:pPr>
    </w:p>
    <w:p w:rsidR="00D5483C" w:rsidRDefault="00D5483C" w:rsidP="00440FB2">
      <w:pPr>
        <w:spacing w:after="0" w:line="240" w:lineRule="auto"/>
        <w:rPr>
          <w:b/>
          <w:bCs/>
        </w:rPr>
      </w:pPr>
    </w:p>
    <w:p w:rsidR="00D5483C" w:rsidRDefault="00D5483C" w:rsidP="00440FB2">
      <w:pPr>
        <w:spacing w:after="0" w:line="240" w:lineRule="auto"/>
      </w:pPr>
      <w:r w:rsidRPr="005D6761">
        <w:rPr>
          <w:b/>
          <w:bCs/>
        </w:rPr>
        <w:t>Pondelok 19.08.2019</w:t>
      </w:r>
      <w:r>
        <w:t xml:space="preserve"> (80 km, prevýšenie 811m)</w:t>
      </w:r>
    </w:p>
    <w:p w:rsidR="00D5483C" w:rsidRDefault="00D5483C" w:rsidP="004C5865">
      <w:pPr>
        <w:spacing w:after="0" w:line="240" w:lineRule="auto"/>
      </w:pPr>
      <w:r>
        <w:t>Špania dolina – Uľanka – Banská Bystrica – Šalková – Slovenská Ľupča – Lučatín – Medzibrod – Ondrej nad Hronom – Nemecká – Dubová – Predajná – Lopej – Skalica – Podbrezová – Štiavnička – Chvatimech – Hronec (</w:t>
      </w:r>
      <w:r w:rsidRPr="00DE5455">
        <w:rPr>
          <w:color w:val="4472C4"/>
        </w:rPr>
        <w:t>Čiernohorská úzkokoľajná lesná železnica, tu bol krásny nový cyklochodník, na jeho ústi však Jana spadla a zlomila si ruku, Janko Borbuliak sa postaral o jej odvoz do nemocnice a o jej  bicykel</w:t>
      </w:r>
      <w:r>
        <w:t xml:space="preserve">)- Čierny Balog – Dobroč – horáreň Boldiška – sedlo Chlipavica – sedlo Diel- </w:t>
      </w:r>
      <w:r w:rsidRPr="00DE5455">
        <w:rPr>
          <w:color w:val="4472C4"/>
        </w:rPr>
        <w:t>rozhľadňa Zbojská</w:t>
      </w:r>
      <w:r>
        <w:t xml:space="preserve"> – sedlo Zbojská</w:t>
      </w:r>
    </w:p>
    <w:p w:rsidR="00D5483C" w:rsidRDefault="00D5483C" w:rsidP="004C5865">
      <w:pPr>
        <w:spacing w:after="0" w:line="240" w:lineRule="auto"/>
      </w:pPr>
    </w:p>
    <w:p w:rsidR="00D5483C" w:rsidRDefault="00D5483C" w:rsidP="004C5865">
      <w:pPr>
        <w:spacing w:after="0" w:line="240" w:lineRule="auto"/>
      </w:pPr>
      <w:r>
        <w:t>V Čiernom Balogu</w:t>
      </w:r>
    </w:p>
    <w:p w:rsidR="00D5483C" w:rsidRDefault="00D5483C" w:rsidP="004C5865">
      <w:pPr>
        <w:spacing w:after="0" w:line="240" w:lineRule="auto"/>
      </w:pPr>
      <w:r>
        <w:pict>
          <v:shape id="_x0000_i1037" type="#_x0000_t75" style="width:385.5pt;height:289.5pt">
            <v:imagedata r:id="rId17" o:title=""/>
          </v:shape>
        </w:pict>
      </w:r>
    </w:p>
    <w:p w:rsidR="00D5483C" w:rsidRDefault="00D5483C" w:rsidP="004C5865">
      <w:pPr>
        <w:spacing w:after="0" w:line="240" w:lineRule="auto"/>
        <w:ind w:left="45"/>
      </w:pPr>
    </w:p>
    <w:p w:rsidR="00D5483C" w:rsidRDefault="00D5483C" w:rsidP="004C5865">
      <w:pPr>
        <w:spacing w:after="0" w:line="240" w:lineRule="auto"/>
        <w:ind w:left="45"/>
      </w:pPr>
      <w:r>
        <w:pict>
          <v:shape id="_x0000_i1038" type="#_x0000_t75" style="width:380.25pt;height:275.25pt">
            <v:imagedata r:id="rId18" o:title=""/>
          </v:shape>
        </w:pict>
      </w:r>
    </w:p>
    <w:p w:rsidR="00D5483C" w:rsidRDefault="00D5483C" w:rsidP="004C5865">
      <w:pPr>
        <w:spacing w:after="0" w:line="240" w:lineRule="auto"/>
        <w:ind w:left="45"/>
      </w:pPr>
      <w:r>
        <w:t xml:space="preserve">rozhľadňa Zbojská  </w:t>
      </w:r>
    </w:p>
    <w:p w:rsidR="00D5483C" w:rsidRDefault="00D5483C" w:rsidP="004C5865">
      <w:pPr>
        <w:spacing w:after="0" w:line="240" w:lineRule="auto"/>
        <w:ind w:left="45"/>
      </w:pPr>
      <w:r>
        <w:pict>
          <v:shape id="_x0000_i1039" type="#_x0000_t75" style="width:379.5pt;height:275.25pt">
            <v:imagedata r:id="rId19" o:title=""/>
          </v:shape>
        </w:pict>
      </w:r>
    </w:p>
    <w:p w:rsidR="00D5483C" w:rsidRDefault="00D5483C" w:rsidP="004C5865">
      <w:pPr>
        <w:spacing w:after="0" w:line="240" w:lineRule="auto"/>
        <w:ind w:left="45"/>
      </w:pPr>
      <w:r>
        <w:t>nájomníci v rozhľadni</w:t>
      </w:r>
    </w:p>
    <w:p w:rsidR="00D5483C" w:rsidRDefault="00D5483C" w:rsidP="004C5865">
      <w:pPr>
        <w:spacing w:after="0" w:line="240" w:lineRule="auto"/>
        <w:ind w:left="45"/>
      </w:pPr>
      <w:r>
        <w:pict>
          <v:shape id="_x0000_i1040" type="#_x0000_t75" style="width:238.5pt;height:179.25pt">
            <v:imagedata r:id="rId20" o:title=""/>
          </v:shape>
        </w:pict>
      </w:r>
      <w:r>
        <w:pict>
          <v:shape id="_x0000_i1041" type="#_x0000_t75" style="width:239.25pt;height:179.25pt">
            <v:imagedata r:id="rId21" o:title=""/>
          </v:shape>
        </w:pict>
      </w:r>
    </w:p>
    <w:p w:rsidR="00D5483C" w:rsidRDefault="00D5483C" w:rsidP="004C5865">
      <w:pPr>
        <w:spacing w:after="0" w:line="240" w:lineRule="auto"/>
        <w:ind w:left="45"/>
      </w:pPr>
    </w:p>
    <w:p w:rsidR="00D5483C" w:rsidRDefault="00D5483C" w:rsidP="004C5865">
      <w:pPr>
        <w:spacing w:after="0" w:line="240" w:lineRule="auto"/>
        <w:ind w:left="45"/>
      </w:pPr>
    </w:p>
    <w:p w:rsidR="00D5483C" w:rsidRDefault="00D5483C" w:rsidP="004C5865">
      <w:pPr>
        <w:spacing w:after="0" w:line="240" w:lineRule="auto"/>
        <w:ind w:left="45"/>
      </w:pPr>
      <w:r>
        <w:t xml:space="preserve"> sedlo Zbojská </w:t>
      </w:r>
    </w:p>
    <w:p w:rsidR="00D5483C" w:rsidRDefault="00D5483C" w:rsidP="004C5865">
      <w:pPr>
        <w:spacing w:after="0" w:line="240" w:lineRule="auto"/>
        <w:ind w:left="45"/>
      </w:pPr>
      <w:r>
        <w:pict>
          <v:shape id="_x0000_i1042" type="#_x0000_t75" style="width:417pt;height:312pt">
            <v:imagedata r:id="rId22" o:title=""/>
          </v:shape>
        </w:pict>
      </w:r>
    </w:p>
    <w:p w:rsidR="00D5483C" w:rsidRDefault="00D5483C" w:rsidP="004C5865">
      <w:pPr>
        <w:spacing w:after="0" w:line="240" w:lineRule="auto"/>
        <w:ind w:left="45"/>
      </w:pPr>
      <w:r>
        <w:t>salaš Zbojská</w:t>
      </w:r>
    </w:p>
    <w:p w:rsidR="00D5483C" w:rsidRDefault="00D5483C" w:rsidP="004C5865">
      <w:pPr>
        <w:spacing w:after="0" w:line="240" w:lineRule="auto"/>
        <w:ind w:left="45"/>
        <w:rPr>
          <w:color w:val="4472C4"/>
        </w:rPr>
      </w:pPr>
      <w:r w:rsidRPr="0032740E">
        <w:rPr>
          <w:color w:val="4472C4"/>
        </w:rPr>
        <w:pict>
          <v:shape id="_x0000_i1043" type="#_x0000_t75" style="width:416.25pt;height:312pt">
            <v:imagedata r:id="rId23" o:title=""/>
          </v:shape>
        </w:pict>
      </w:r>
    </w:p>
    <w:p w:rsidR="00D5483C" w:rsidRDefault="00D5483C" w:rsidP="00440FB2">
      <w:pPr>
        <w:spacing w:after="0" w:line="240" w:lineRule="auto"/>
      </w:pPr>
      <w:r>
        <w:t>(</w:t>
      </w:r>
      <w:r w:rsidRPr="00DE5455">
        <w:rPr>
          <w:color w:val="4472C4"/>
        </w:rPr>
        <w:t>ubytovanie na salaši Zbojská  771 m n. m.</w:t>
      </w:r>
      <w:r>
        <w:rPr>
          <w:color w:val="4472C4"/>
        </w:rPr>
        <w:t xml:space="preserve">,  tu sa nám podarilo vyreklamovať teplú slivovicu, tak nám priniesli ďalšiu studenú na účet podniku </w:t>
      </w:r>
      <w:r w:rsidRPr="00A54B3D">
        <w:rPr>
          <w:color w:val="4472C4"/>
        </w:rPr>
        <w:sym w:font="Wingdings" w:char="F04A"/>
      </w:r>
      <w:r>
        <w:rPr>
          <w:color w:val="4472C4"/>
        </w:rPr>
        <w:t>,ďakujeme.</w:t>
      </w:r>
      <w:r>
        <w:t>)</w:t>
      </w:r>
    </w:p>
    <w:p w:rsidR="00D5483C" w:rsidRDefault="00D5483C" w:rsidP="00440FB2">
      <w:pPr>
        <w:spacing w:after="0" w:line="240" w:lineRule="auto"/>
      </w:pPr>
    </w:p>
    <w:p w:rsidR="00D5483C" w:rsidRDefault="00D5483C" w:rsidP="00440FB2">
      <w:pPr>
        <w:spacing w:after="0" w:line="240" w:lineRule="auto"/>
      </w:pPr>
      <w:r w:rsidRPr="00E859C3">
        <w:rPr>
          <w:b/>
          <w:bCs/>
        </w:rPr>
        <w:t>Utorok 20.08.2019</w:t>
      </w:r>
      <w:r>
        <w:t xml:space="preserve"> (50 km, prevýšenie 1111m)</w:t>
      </w:r>
    </w:p>
    <w:p w:rsidR="00D5483C" w:rsidRDefault="00D5483C" w:rsidP="004770C5">
      <w:pPr>
        <w:spacing w:after="0" w:line="240" w:lineRule="auto"/>
        <w:rPr>
          <w:color w:val="4472C4"/>
        </w:rPr>
      </w:pPr>
      <w:r>
        <w:t>Zbojská – Tisovec – Muráň (</w:t>
      </w:r>
      <w:r w:rsidRPr="00DE5455">
        <w:rPr>
          <w:color w:val="4472C4"/>
        </w:rPr>
        <w:t>občerstvenie – muráňske buchty, na ktoré sme vyše polhodiny čakali, ale oplatilo sa boli vynikajúce</w:t>
      </w:r>
      <w:r>
        <w:rPr>
          <w:color w:val="4472C4"/>
        </w:rPr>
        <w:t>.)</w:t>
      </w:r>
    </w:p>
    <w:p w:rsidR="00D5483C" w:rsidRDefault="00D5483C" w:rsidP="004770C5">
      <w:pPr>
        <w:spacing w:after="0" w:line="240" w:lineRule="auto"/>
      </w:pPr>
      <w:r>
        <w:rPr>
          <w:color w:val="4472C4"/>
        </w:rPr>
        <w:t xml:space="preserve"> (Výšlap z Tisovca na Muránsku planinu dal zabrať viac ako na Kráľovú hoľu</w:t>
      </w:r>
      <w:r>
        <w:t>) – Veľká Lúka  – Piesky –  chata pod Muránskym hradom (</w:t>
      </w:r>
      <w:r w:rsidRPr="00DE5455">
        <w:rPr>
          <w:color w:val="4472C4"/>
        </w:rPr>
        <w:t>občerstvenie, peší výstup na zrúcaninu hradu Muráň</w:t>
      </w:r>
      <w:r>
        <w:t>) – Veľká lúka-</w:t>
      </w:r>
      <w:r w:rsidRPr="004770C5">
        <w:t xml:space="preserve"> </w:t>
      </w:r>
      <w:r>
        <w:t xml:space="preserve">Pod skalou – Pod Javorinkou – sedlo Javorinka – Červená Skala – Telgárt </w:t>
      </w:r>
    </w:p>
    <w:p w:rsidR="00D5483C" w:rsidRDefault="00D5483C" w:rsidP="00440FB2">
      <w:pPr>
        <w:spacing w:after="0" w:line="240" w:lineRule="auto"/>
      </w:pPr>
      <w:r>
        <w:t xml:space="preserve"> </w:t>
      </w:r>
    </w:p>
    <w:p w:rsidR="00D5483C" w:rsidRDefault="00D5483C" w:rsidP="00440FB2">
      <w:pPr>
        <w:spacing w:after="0" w:line="240" w:lineRule="auto"/>
      </w:pPr>
      <w:r>
        <w:t>chata pod Muránskym hradom</w:t>
      </w:r>
    </w:p>
    <w:p w:rsidR="00D5483C" w:rsidRDefault="00D5483C" w:rsidP="00440FB2">
      <w:pPr>
        <w:spacing w:after="0" w:line="240" w:lineRule="auto"/>
      </w:pPr>
      <w:r>
        <w:pict>
          <v:shape id="_x0000_i1044" type="#_x0000_t75" style="width:386.25pt;height:289.5pt">
            <v:imagedata r:id="rId24" o:title=""/>
          </v:shape>
        </w:pict>
      </w:r>
    </w:p>
    <w:p w:rsidR="00D5483C" w:rsidRDefault="00D5483C" w:rsidP="00440FB2">
      <w:pPr>
        <w:spacing w:after="0" w:line="240" w:lineRule="auto"/>
      </w:pPr>
      <w:r>
        <w:t>ruiny Muránskeho hradu</w:t>
      </w:r>
    </w:p>
    <w:p w:rsidR="00D5483C" w:rsidRDefault="00D5483C" w:rsidP="00440FB2">
      <w:pPr>
        <w:spacing w:after="0" w:line="240" w:lineRule="auto"/>
      </w:pPr>
      <w:r>
        <w:pict>
          <v:shape id="_x0000_i1045" type="#_x0000_t75" style="width:386.25pt;height:289.5pt">
            <v:imagedata r:id="rId25" o:title=""/>
          </v:shape>
        </w:pict>
      </w:r>
    </w:p>
    <w:p w:rsidR="00D5483C" w:rsidRDefault="00D5483C" w:rsidP="00440FB2">
      <w:pPr>
        <w:spacing w:after="0" w:line="240" w:lineRule="auto"/>
      </w:pPr>
    </w:p>
    <w:p w:rsidR="00D5483C" w:rsidRDefault="00D5483C" w:rsidP="00440FB2">
      <w:pPr>
        <w:spacing w:after="0" w:line="240" w:lineRule="auto"/>
      </w:pPr>
    </w:p>
    <w:p w:rsidR="00D5483C" w:rsidRDefault="00D5483C" w:rsidP="00943352">
      <w:pPr>
        <w:spacing w:after="0" w:line="240" w:lineRule="auto"/>
      </w:pPr>
    </w:p>
    <w:p w:rsidR="00D5483C" w:rsidRDefault="00D5483C" w:rsidP="00943352">
      <w:pPr>
        <w:spacing w:after="0" w:line="240" w:lineRule="auto"/>
      </w:pPr>
      <w:r>
        <w:t xml:space="preserve">Veľká lúka </w:t>
      </w:r>
    </w:p>
    <w:p w:rsidR="00D5483C" w:rsidRDefault="00D5483C" w:rsidP="00440FB2">
      <w:pPr>
        <w:spacing w:after="0" w:line="240" w:lineRule="auto"/>
      </w:pPr>
      <w:r>
        <w:pict>
          <v:shape id="_x0000_i1046" type="#_x0000_t75" style="width:404.25pt;height:303pt">
            <v:imagedata r:id="rId26" o:title=""/>
          </v:shape>
        </w:pict>
      </w:r>
    </w:p>
    <w:p w:rsidR="00D5483C" w:rsidRDefault="00D5483C" w:rsidP="00440FB2">
      <w:pPr>
        <w:spacing w:after="0" w:line="240" w:lineRule="auto"/>
      </w:pPr>
    </w:p>
    <w:p w:rsidR="00D5483C" w:rsidRDefault="00D5483C" w:rsidP="00440FB2">
      <w:pPr>
        <w:spacing w:after="0" w:line="240" w:lineRule="auto"/>
      </w:pPr>
      <w:r>
        <w:t>Telgárt turistická ubytovňa</w:t>
      </w:r>
    </w:p>
    <w:p w:rsidR="00D5483C" w:rsidRDefault="00D5483C" w:rsidP="00440FB2">
      <w:pPr>
        <w:spacing w:after="0" w:line="240" w:lineRule="auto"/>
      </w:pPr>
      <w:r>
        <w:pict>
          <v:shape id="_x0000_i1047" type="#_x0000_t75" style="width:404.25pt;height:303.75pt">
            <v:imagedata r:id="rId27" o:title=""/>
          </v:shape>
        </w:pict>
      </w:r>
    </w:p>
    <w:p w:rsidR="00D5483C" w:rsidRDefault="00D5483C" w:rsidP="00F2605A">
      <w:pPr>
        <w:spacing w:after="0" w:line="240" w:lineRule="auto"/>
      </w:pPr>
      <w:r w:rsidRPr="00F2605A">
        <w:rPr>
          <w:b/>
          <w:bCs/>
        </w:rPr>
        <w:t>Streda 21.08.2019</w:t>
      </w:r>
      <w:r>
        <w:t xml:space="preserve"> (47 km, prevýšenie 1314m)</w:t>
      </w:r>
    </w:p>
    <w:p w:rsidR="00D5483C" w:rsidRDefault="00D5483C" w:rsidP="004770C5">
      <w:pPr>
        <w:spacing w:after="0" w:line="240" w:lineRule="auto"/>
      </w:pPr>
      <w:r>
        <w:t>Telgárt – Červená Skala – Šumiac – Havranie – Predné sedlo (</w:t>
      </w:r>
      <w:r w:rsidRPr="00DE5455">
        <w:rPr>
          <w:color w:val="4472C4"/>
        </w:rPr>
        <w:t>cesta bola zlá s čerstvo vysypaným štrkom, kde sme museli miestami tlačiť, občerstvenie na chate pod Kráľovou Hoľou, odtiaľ viedla aká-taká asfaltka</w:t>
      </w:r>
      <w:r>
        <w:t>) –  Kráľová hoľa- Predné sedlo (</w:t>
      </w:r>
      <w:r w:rsidRPr="00DE5455">
        <w:rPr>
          <w:color w:val="4472C4"/>
        </w:rPr>
        <w:t>občerstvenie na chate pod Kráľovou Hoľou, vyzeralo to na búrku, tak sme sa najkratšou cestou pobrali ďalej</w:t>
      </w:r>
      <w:r>
        <w:t>) – Havranie – Štráfy – Pusté Pole – sedlo Besník – prameň Hrona – Chmarošský viadukt – Telgárt (</w:t>
      </w:r>
      <w:r w:rsidRPr="00DE5455">
        <w:rPr>
          <w:color w:val="4472C4"/>
        </w:rPr>
        <w:t>občerstvenie v Kolibe, turistická ubytovňa</w:t>
      </w:r>
      <w:r>
        <w:t>)</w:t>
      </w:r>
    </w:p>
    <w:p w:rsidR="00D5483C" w:rsidRDefault="00D5483C" w:rsidP="009C573B">
      <w:pPr>
        <w:spacing w:after="0" w:line="240" w:lineRule="auto"/>
      </w:pPr>
    </w:p>
    <w:p w:rsidR="00D5483C" w:rsidRDefault="00D5483C" w:rsidP="009C573B">
      <w:pPr>
        <w:spacing w:after="0" w:line="240" w:lineRule="auto"/>
      </w:pPr>
      <w:r>
        <w:t>Chata pod Kráľovou hoľou</w:t>
      </w:r>
    </w:p>
    <w:p w:rsidR="00D5483C" w:rsidRDefault="00D5483C" w:rsidP="009C573B">
      <w:pPr>
        <w:spacing w:after="0" w:line="240" w:lineRule="auto"/>
      </w:pPr>
      <w:r>
        <w:pict>
          <v:shape id="_x0000_i1048" type="#_x0000_t75" style="width:428.25pt;height:316.5pt">
            <v:imagedata r:id="rId28" o:title=""/>
          </v:shape>
        </w:pict>
      </w:r>
    </w:p>
    <w:p w:rsidR="00D5483C" w:rsidRDefault="00D5483C" w:rsidP="009C573B">
      <w:pPr>
        <w:spacing w:after="0" w:line="240" w:lineRule="auto"/>
      </w:pPr>
      <w:r>
        <w:t>cesta na Kráľovú hoľu</w:t>
      </w:r>
    </w:p>
    <w:p w:rsidR="00D5483C" w:rsidRDefault="00D5483C" w:rsidP="009C573B">
      <w:pPr>
        <w:spacing w:after="0" w:line="240" w:lineRule="auto"/>
      </w:pPr>
      <w:r>
        <w:pict>
          <v:shape id="_x0000_i1049" type="#_x0000_t75" style="width:431.25pt;height:238.5pt">
            <v:imagedata r:id="rId29" o:title=""/>
          </v:shape>
        </w:pict>
      </w:r>
    </w:p>
    <w:p w:rsidR="00D5483C" w:rsidRDefault="00D5483C" w:rsidP="009C573B">
      <w:pPr>
        <w:spacing w:after="0" w:line="240" w:lineRule="auto"/>
      </w:pPr>
    </w:p>
    <w:p w:rsidR="00D5483C" w:rsidRDefault="00D5483C" w:rsidP="00F2605A">
      <w:pPr>
        <w:spacing w:after="0" w:line="240" w:lineRule="auto"/>
      </w:pPr>
      <w:r>
        <w:t xml:space="preserve">Kráľová hoľa 1946 m n. m. –  </w:t>
      </w:r>
    </w:p>
    <w:p w:rsidR="00D5483C" w:rsidRDefault="00D5483C" w:rsidP="00F2605A">
      <w:pPr>
        <w:spacing w:after="0" w:line="240" w:lineRule="auto"/>
      </w:pPr>
      <w:r>
        <w:pict>
          <v:shape id="_x0000_i1050" type="#_x0000_t75" style="width:367.5pt;height:270.75pt">
            <v:imagedata r:id="rId30" o:title=""/>
          </v:shape>
        </w:pict>
      </w:r>
    </w:p>
    <w:p w:rsidR="00D5483C" w:rsidRDefault="00D5483C" w:rsidP="00F2605A">
      <w:pPr>
        <w:spacing w:after="0" w:line="240" w:lineRule="auto"/>
      </w:pPr>
    </w:p>
    <w:p w:rsidR="00D5483C" w:rsidRDefault="00D5483C" w:rsidP="00F2605A">
      <w:pPr>
        <w:spacing w:after="0" w:line="240" w:lineRule="auto"/>
      </w:pPr>
      <w:r>
        <w:t>na Kráľovej hoľi, stojí ...</w:t>
      </w:r>
    </w:p>
    <w:p w:rsidR="00D5483C" w:rsidRDefault="00D5483C" w:rsidP="00F2605A">
      <w:pPr>
        <w:spacing w:after="0" w:line="240" w:lineRule="auto"/>
      </w:pPr>
      <w:r>
        <w:pict>
          <v:shape id="_x0000_i1051" type="#_x0000_t75" style="width:280.5pt;height:379.5pt">
            <v:imagedata r:id="rId31" o:title=""/>
          </v:shape>
        </w:pict>
      </w:r>
    </w:p>
    <w:p w:rsidR="00D5483C" w:rsidRDefault="00D5483C" w:rsidP="00F2605A">
      <w:pPr>
        <w:spacing w:after="0" w:line="240" w:lineRule="auto"/>
      </w:pPr>
      <w:r>
        <w:t xml:space="preserve"> Chmarošský viadukt </w:t>
      </w:r>
    </w:p>
    <w:p w:rsidR="00D5483C" w:rsidRDefault="00D5483C" w:rsidP="00F2605A">
      <w:pPr>
        <w:spacing w:after="0" w:line="240" w:lineRule="auto"/>
      </w:pPr>
      <w:r>
        <w:pict>
          <v:shape id="_x0000_i1052" type="#_x0000_t75" style="width:422.25pt;height:316.5pt">
            <v:imagedata r:id="rId32" o:title=""/>
          </v:shape>
        </w:pict>
      </w:r>
    </w:p>
    <w:p w:rsidR="00D5483C" w:rsidRDefault="00D5483C" w:rsidP="00F2605A">
      <w:pPr>
        <w:spacing w:after="0" w:line="240" w:lineRule="auto"/>
      </w:pPr>
    </w:p>
    <w:p w:rsidR="00D5483C" w:rsidRDefault="00D5483C" w:rsidP="00F2605A">
      <w:pPr>
        <w:spacing w:after="0" w:line="240" w:lineRule="auto"/>
      </w:pPr>
      <w:r>
        <w:t>občerstvenie v Kolibe pri Telgárte</w:t>
      </w:r>
    </w:p>
    <w:p w:rsidR="00D5483C" w:rsidRDefault="00D5483C" w:rsidP="00F2605A">
      <w:pPr>
        <w:spacing w:after="0" w:line="240" w:lineRule="auto"/>
      </w:pPr>
      <w:r>
        <w:pict>
          <v:shape id="_x0000_i1053" type="#_x0000_t75" style="width:424.5pt;height:318pt">
            <v:imagedata r:id="rId33" o:title=""/>
          </v:shape>
        </w:pict>
      </w:r>
    </w:p>
    <w:p w:rsidR="00D5483C" w:rsidRDefault="00D5483C" w:rsidP="00F2605A">
      <w:pPr>
        <w:spacing w:after="0" w:line="240" w:lineRule="auto"/>
        <w:rPr>
          <w:b/>
          <w:bCs/>
        </w:rPr>
      </w:pPr>
    </w:p>
    <w:p w:rsidR="00D5483C" w:rsidRDefault="00D5483C" w:rsidP="00F2605A">
      <w:pPr>
        <w:spacing w:after="0" w:line="240" w:lineRule="auto"/>
        <w:rPr>
          <w:b/>
          <w:bCs/>
        </w:rPr>
      </w:pPr>
      <w:r w:rsidRPr="0032740E">
        <w:rPr>
          <w:b/>
          <w:bCs/>
        </w:rPr>
        <w:pict>
          <v:shape id="_x0000_i1054" type="#_x0000_t75" style="width:410.25pt;height:303pt">
            <v:imagedata r:id="rId34" o:title=""/>
          </v:shape>
        </w:pict>
      </w:r>
    </w:p>
    <w:p w:rsidR="00D5483C" w:rsidRDefault="00D5483C" w:rsidP="00F2605A">
      <w:pPr>
        <w:spacing w:after="0" w:line="240" w:lineRule="auto"/>
        <w:rPr>
          <w:b/>
          <w:bCs/>
        </w:rPr>
      </w:pPr>
    </w:p>
    <w:p w:rsidR="00D5483C" w:rsidRDefault="00D5483C" w:rsidP="00F2605A">
      <w:pPr>
        <w:spacing w:after="0" w:line="240" w:lineRule="auto"/>
      </w:pPr>
      <w:r w:rsidRPr="004A6CE9">
        <w:rPr>
          <w:b/>
          <w:bCs/>
        </w:rPr>
        <w:t>Štvrtok 22.08.2019</w:t>
      </w:r>
      <w:r>
        <w:t xml:space="preserve"> (90 km, prevýšenie 369m)</w:t>
      </w:r>
    </w:p>
    <w:p w:rsidR="00D5483C" w:rsidRDefault="00D5483C" w:rsidP="00F2605A">
      <w:pPr>
        <w:spacing w:after="0" w:line="240" w:lineRule="auto"/>
      </w:pPr>
      <w:r>
        <w:t xml:space="preserve">Telgárt – sedlo Besník – Pusté Pole – Dobšinská ľadová jaskyňa – Stratenský kaňon  – Stratená – </w:t>
      </w:r>
    </w:p>
    <w:p w:rsidR="00D5483C" w:rsidRDefault="00D5483C" w:rsidP="00B82D13">
      <w:pPr>
        <w:spacing w:after="0" w:line="240" w:lineRule="auto"/>
      </w:pPr>
      <w:r>
        <w:t>Palcmanská Maša –</w:t>
      </w:r>
      <w:r w:rsidRPr="00B82D13">
        <w:t xml:space="preserve"> </w:t>
      </w:r>
      <w:r>
        <w:t>Dobšinský kopec –  Dedinky –  Prostredný Hámor – Mlynky – Hnilec – Hámre – Nálepkovo (</w:t>
      </w:r>
      <w:r w:rsidRPr="00A54B3D">
        <w:rPr>
          <w:color w:val="4472C4"/>
        </w:rPr>
        <w:t xml:space="preserve">tu bol čas obeda, napriek tomu tu bolo tmavo </w:t>
      </w:r>
      <w:r w:rsidRPr="00A54B3D">
        <w:rPr>
          <w:color w:val="4472C4"/>
        </w:rPr>
        <w:sym w:font="Wingdings" w:char="F04C"/>
      </w:r>
      <w:r w:rsidRPr="00A54B3D">
        <w:rPr>
          <w:color w:val="4472C4"/>
        </w:rPr>
        <w:t>, takže sme nevošli do žiadnej krčmy</w:t>
      </w:r>
      <w:r>
        <w:t>)– Švedlár (</w:t>
      </w:r>
      <w:r w:rsidRPr="00A54B3D">
        <w:rPr>
          <w:color w:val="4472C4"/>
        </w:rPr>
        <w:t>vyhladovaní sme pred</w:t>
      </w:r>
      <w:r>
        <w:rPr>
          <w:color w:val="4472C4"/>
        </w:rPr>
        <w:t xml:space="preserve"> </w:t>
      </w:r>
      <w:r w:rsidRPr="00A54B3D">
        <w:rPr>
          <w:color w:val="4472C4"/>
        </w:rPr>
        <w:t>obchodom s potravinami čosi zbodli</w:t>
      </w:r>
      <w:r>
        <w:t>)– Mníšek nad Hnilcom (</w:t>
      </w:r>
      <w:r w:rsidRPr="00A54B3D">
        <w:rPr>
          <w:color w:val="4472C4"/>
        </w:rPr>
        <w:t>tu nás čakal po predchádzajúcom telefonickom dohovorení „svadobný obed“ slepačia polievka, rezeň so zemiakmi alebo zemiakovým šalátom</w:t>
      </w:r>
      <w:r>
        <w:t>) – Helcmanovce – Prakovce – Gelnica – Jaklovce (</w:t>
      </w:r>
      <w:r w:rsidRPr="00A54B3D">
        <w:rPr>
          <w:color w:val="4472C4"/>
        </w:rPr>
        <w:t>ubytovanie v penzióne Pumpa</w:t>
      </w:r>
      <w:r>
        <w:t>)</w:t>
      </w:r>
    </w:p>
    <w:p w:rsidR="00D5483C" w:rsidRDefault="00D5483C" w:rsidP="00B82D13">
      <w:pPr>
        <w:spacing w:after="0" w:line="240" w:lineRule="auto"/>
      </w:pPr>
    </w:p>
    <w:p w:rsidR="00D5483C" w:rsidRDefault="00D5483C" w:rsidP="00F2605A">
      <w:pPr>
        <w:spacing w:after="0" w:line="240" w:lineRule="auto"/>
      </w:pPr>
      <w:r>
        <w:t>Vodopád v Stratenskom kaňone</w:t>
      </w:r>
    </w:p>
    <w:p w:rsidR="00D5483C" w:rsidRDefault="00D5483C" w:rsidP="00F2605A">
      <w:pPr>
        <w:spacing w:after="0" w:line="240" w:lineRule="auto"/>
      </w:pPr>
      <w:r>
        <w:pict>
          <v:shape id="_x0000_i1055" type="#_x0000_t75" style="width:174.75pt;height:232.5pt">
            <v:imagedata r:id="rId35" o:title=""/>
          </v:shape>
        </w:pict>
      </w:r>
    </w:p>
    <w:p w:rsidR="00D5483C" w:rsidRDefault="00D5483C" w:rsidP="00F2605A">
      <w:pPr>
        <w:spacing w:after="0" w:line="240" w:lineRule="auto"/>
      </w:pPr>
    </w:p>
    <w:p w:rsidR="00D5483C" w:rsidRDefault="00D5483C" w:rsidP="00F2605A">
      <w:pPr>
        <w:spacing w:after="0" w:line="240" w:lineRule="auto"/>
      </w:pPr>
      <w:r>
        <w:t>náučný chodník v Stratenskom kaňone</w:t>
      </w:r>
    </w:p>
    <w:p w:rsidR="00D5483C" w:rsidRDefault="00D5483C" w:rsidP="00F2605A">
      <w:pPr>
        <w:spacing w:after="0" w:line="240" w:lineRule="auto"/>
      </w:pPr>
      <w:r>
        <w:pict>
          <v:shape id="_x0000_i1056" type="#_x0000_t75" style="width:404.25pt;height:303pt">
            <v:imagedata r:id="rId36" o:title=""/>
          </v:shape>
        </w:pict>
      </w:r>
    </w:p>
    <w:p w:rsidR="00D5483C" w:rsidRDefault="00D5483C" w:rsidP="00F2605A">
      <w:pPr>
        <w:spacing w:after="0" w:line="240" w:lineRule="auto"/>
      </w:pPr>
    </w:p>
    <w:p w:rsidR="00D5483C" w:rsidRDefault="00D5483C" w:rsidP="00F2605A">
      <w:pPr>
        <w:spacing w:after="0" w:line="240" w:lineRule="auto"/>
      </w:pPr>
    </w:p>
    <w:p w:rsidR="00D5483C" w:rsidRDefault="00D5483C" w:rsidP="00F2605A">
      <w:pPr>
        <w:spacing w:after="0" w:line="240" w:lineRule="auto"/>
      </w:pPr>
      <w:r>
        <w:t xml:space="preserve">Palcmanská Maša  </w:t>
      </w:r>
    </w:p>
    <w:p w:rsidR="00D5483C" w:rsidRDefault="00D5483C" w:rsidP="00F2605A">
      <w:pPr>
        <w:spacing w:after="0" w:line="240" w:lineRule="auto"/>
      </w:pPr>
      <w:r>
        <w:pict>
          <v:shape id="_x0000_i1057" type="#_x0000_t75" style="width:404.25pt;height:303pt">
            <v:imagedata r:id="rId37" o:title=""/>
          </v:shape>
        </w:pict>
      </w:r>
    </w:p>
    <w:p w:rsidR="00D5483C" w:rsidRDefault="00D5483C" w:rsidP="003F021A">
      <w:pPr>
        <w:spacing w:after="0" w:line="240" w:lineRule="auto"/>
      </w:pPr>
    </w:p>
    <w:p w:rsidR="00D5483C" w:rsidRDefault="00D5483C" w:rsidP="003F021A">
      <w:pPr>
        <w:spacing w:after="0" w:line="240" w:lineRule="auto"/>
      </w:pPr>
    </w:p>
    <w:p w:rsidR="00D5483C" w:rsidRDefault="00D5483C" w:rsidP="003F021A">
      <w:pPr>
        <w:spacing w:after="0" w:line="240" w:lineRule="auto"/>
      </w:pPr>
    </w:p>
    <w:p w:rsidR="00D5483C" w:rsidRDefault="00D5483C" w:rsidP="003F021A">
      <w:pPr>
        <w:spacing w:after="0" w:line="240" w:lineRule="auto"/>
      </w:pPr>
      <w:r>
        <w:t xml:space="preserve">Dobšinský kopec </w:t>
      </w:r>
    </w:p>
    <w:p w:rsidR="00D5483C" w:rsidRDefault="00D5483C" w:rsidP="003F021A">
      <w:pPr>
        <w:spacing w:after="0" w:line="240" w:lineRule="auto"/>
      </w:pPr>
      <w:r>
        <w:pict>
          <v:shape id="_x0000_i1058" type="#_x0000_t75" style="width:410.25pt;height:307.5pt">
            <v:imagedata r:id="rId38" o:title=""/>
          </v:shape>
        </w:pict>
      </w:r>
    </w:p>
    <w:p w:rsidR="00D5483C" w:rsidRDefault="00D5483C" w:rsidP="003F021A">
      <w:pPr>
        <w:spacing w:after="0" w:line="240" w:lineRule="auto"/>
      </w:pPr>
    </w:p>
    <w:p w:rsidR="00D5483C" w:rsidRDefault="00D5483C" w:rsidP="003F021A">
      <w:pPr>
        <w:spacing w:after="0" w:line="240" w:lineRule="auto"/>
      </w:pPr>
    </w:p>
    <w:p w:rsidR="00D5483C" w:rsidRDefault="00D5483C" w:rsidP="003F021A">
      <w:pPr>
        <w:spacing w:after="0" w:line="240" w:lineRule="auto"/>
      </w:pPr>
    </w:p>
    <w:p w:rsidR="00D5483C" w:rsidRDefault="00D5483C" w:rsidP="003F021A">
      <w:pPr>
        <w:spacing w:after="0" w:line="240" w:lineRule="auto"/>
      </w:pPr>
    </w:p>
    <w:p w:rsidR="00D5483C" w:rsidRDefault="00D5483C" w:rsidP="003F021A">
      <w:pPr>
        <w:spacing w:after="0" w:line="240" w:lineRule="auto"/>
      </w:pPr>
      <w:r>
        <w:t>Dobšinská serpentína</w:t>
      </w:r>
    </w:p>
    <w:p w:rsidR="00D5483C" w:rsidRDefault="00D5483C" w:rsidP="003F021A">
      <w:pPr>
        <w:spacing w:after="0" w:line="240" w:lineRule="auto"/>
      </w:pPr>
      <w:r>
        <w:pict>
          <v:shape id="_x0000_i1059" type="#_x0000_t75" style="width:391.5pt;height:294pt">
            <v:imagedata r:id="rId39" o:title=""/>
          </v:shape>
        </w:pict>
      </w:r>
    </w:p>
    <w:p w:rsidR="00D5483C" w:rsidRDefault="00D5483C" w:rsidP="003F021A">
      <w:pPr>
        <w:spacing w:after="0" w:line="240" w:lineRule="auto"/>
      </w:pPr>
    </w:p>
    <w:p w:rsidR="00D5483C" w:rsidRDefault="00D5483C" w:rsidP="00F2605A">
      <w:pPr>
        <w:spacing w:after="0" w:line="240" w:lineRule="auto"/>
      </w:pPr>
      <w:r w:rsidRPr="007D502C">
        <w:rPr>
          <w:b/>
          <w:bCs/>
        </w:rPr>
        <w:t>Piatok 23.08.2019</w:t>
      </w:r>
      <w:r>
        <w:t xml:space="preserve"> (33 km, prevýšenie 710m)</w:t>
      </w:r>
    </w:p>
    <w:p w:rsidR="00D5483C" w:rsidRDefault="00D5483C" w:rsidP="00F2605A">
      <w:pPr>
        <w:spacing w:after="0" w:line="240" w:lineRule="auto"/>
      </w:pPr>
      <w:r>
        <w:t>Jaklovce – Margecany – Margecanský tunel – Ružín-</w:t>
      </w:r>
      <w:r w:rsidRPr="00574080">
        <w:t xml:space="preserve"> </w:t>
      </w:r>
      <w:r>
        <w:t>most – penzión Hámre (</w:t>
      </w:r>
      <w:r w:rsidRPr="00A54B3D">
        <w:rPr>
          <w:color w:val="4472C4"/>
        </w:rPr>
        <w:t>občerstvenie</w:t>
      </w:r>
      <w:r>
        <w:t>) – Veľký Folkmar (</w:t>
      </w:r>
      <w:r w:rsidRPr="00A54B3D">
        <w:rPr>
          <w:color w:val="4472C4"/>
        </w:rPr>
        <w:t>občerstvenie</w:t>
      </w:r>
      <w:r>
        <w:t>) – Jaklovce (</w:t>
      </w:r>
      <w:r w:rsidRPr="00A54B3D">
        <w:rPr>
          <w:color w:val="4472C4"/>
        </w:rPr>
        <w:t>penzión Pumpa</w:t>
      </w:r>
      <w:r>
        <w:t>)</w:t>
      </w:r>
    </w:p>
    <w:p w:rsidR="00D5483C" w:rsidRDefault="00D5483C" w:rsidP="00F2605A">
      <w:pPr>
        <w:spacing w:after="0" w:line="240" w:lineRule="auto"/>
      </w:pPr>
    </w:p>
    <w:p w:rsidR="00D5483C" w:rsidRDefault="00D5483C" w:rsidP="00F2605A">
      <w:pPr>
        <w:spacing w:after="0" w:line="240" w:lineRule="auto"/>
      </w:pPr>
      <w:r>
        <w:t xml:space="preserve">Margecanský tunel povodná trasa železnice pred zatopením doliny priehradou </w:t>
      </w:r>
    </w:p>
    <w:p w:rsidR="00D5483C" w:rsidRDefault="00D5483C" w:rsidP="00F2605A">
      <w:pPr>
        <w:spacing w:after="0" w:line="240" w:lineRule="auto"/>
      </w:pPr>
      <w:r>
        <w:pict>
          <v:shape id="_x0000_i1060" type="#_x0000_t75" style="width:391.5pt;height:294pt">
            <v:imagedata r:id="rId40" o:title=""/>
          </v:shape>
        </w:pict>
      </w:r>
    </w:p>
    <w:p w:rsidR="00D5483C" w:rsidRDefault="00D5483C" w:rsidP="00F2605A">
      <w:pPr>
        <w:spacing w:after="0" w:line="240" w:lineRule="auto"/>
      </w:pPr>
    </w:p>
    <w:p w:rsidR="00D5483C" w:rsidRDefault="00D5483C" w:rsidP="00F2605A">
      <w:pPr>
        <w:spacing w:after="0" w:line="240" w:lineRule="auto"/>
      </w:pPr>
      <w:r>
        <w:t xml:space="preserve"> Ružínská priehrada</w:t>
      </w:r>
    </w:p>
    <w:p w:rsidR="00D5483C" w:rsidRDefault="00D5483C" w:rsidP="00F2605A">
      <w:pPr>
        <w:spacing w:after="0" w:line="240" w:lineRule="auto"/>
      </w:pPr>
      <w:r>
        <w:pict>
          <v:shape id="_x0000_i1061" type="#_x0000_t75" style="width:404.25pt;height:303pt">
            <v:imagedata r:id="rId41" o:title=""/>
          </v:shape>
        </w:pict>
      </w:r>
    </w:p>
    <w:p w:rsidR="00D5483C" w:rsidRDefault="00D5483C" w:rsidP="00F2605A">
      <w:pPr>
        <w:spacing w:after="0" w:line="240" w:lineRule="auto"/>
      </w:pPr>
    </w:p>
    <w:p w:rsidR="00D5483C" w:rsidRDefault="00D5483C" w:rsidP="00F2605A">
      <w:pPr>
        <w:spacing w:after="0" w:line="240" w:lineRule="auto"/>
      </w:pPr>
      <w:r>
        <w:t xml:space="preserve">Ružínská priehrada </w:t>
      </w:r>
    </w:p>
    <w:p w:rsidR="00D5483C" w:rsidRDefault="00D5483C" w:rsidP="00F2605A">
      <w:pPr>
        <w:spacing w:after="0" w:line="240" w:lineRule="auto"/>
      </w:pPr>
      <w:r>
        <w:pict>
          <v:shape id="_x0000_i1062" type="#_x0000_t75" style="width:404.25pt;height:303pt">
            <v:imagedata r:id="rId42" o:title=""/>
          </v:shape>
        </w:pict>
      </w:r>
    </w:p>
    <w:p w:rsidR="00D5483C" w:rsidRDefault="00D5483C" w:rsidP="00F2605A">
      <w:pPr>
        <w:spacing w:after="0" w:line="240" w:lineRule="auto"/>
      </w:pPr>
    </w:p>
    <w:p w:rsidR="00D5483C" w:rsidRDefault="00D5483C" w:rsidP="00F2605A">
      <w:pPr>
        <w:spacing w:after="0" w:line="240" w:lineRule="auto"/>
      </w:pPr>
    </w:p>
    <w:sectPr w:rsidR="00D5483C" w:rsidSect="00F34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3380A"/>
    <w:multiLevelType w:val="multilevel"/>
    <w:tmpl w:val="340C18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">
    <w:nsid w:val="4D404B66"/>
    <w:multiLevelType w:val="hybridMultilevel"/>
    <w:tmpl w:val="21D09732"/>
    <w:lvl w:ilvl="0" w:tplc="FB26A42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71B65C6"/>
    <w:multiLevelType w:val="hybridMultilevel"/>
    <w:tmpl w:val="340C18BA"/>
    <w:lvl w:ilvl="0" w:tplc="041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nsid w:val="618A32E8"/>
    <w:multiLevelType w:val="hybridMultilevel"/>
    <w:tmpl w:val="FC26CF32"/>
    <w:lvl w:ilvl="0" w:tplc="61D46E2C">
      <w:numFmt w:val="bullet"/>
      <w:lvlText w:val="–"/>
      <w:lvlJc w:val="left"/>
      <w:pPr>
        <w:tabs>
          <w:tab w:val="num" w:pos="405"/>
        </w:tabs>
        <w:ind w:left="405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cs="Wingdings" w:hint="default"/>
      </w:rPr>
    </w:lvl>
  </w:abstractNum>
  <w:abstractNum w:abstractNumId="4">
    <w:nsid w:val="672376CB"/>
    <w:multiLevelType w:val="hybridMultilevel"/>
    <w:tmpl w:val="0B0048A2"/>
    <w:lvl w:ilvl="0" w:tplc="606A1AAE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0FB2"/>
    <w:rsid w:val="00000537"/>
    <w:rsid w:val="00002C8B"/>
    <w:rsid w:val="000469C8"/>
    <w:rsid w:val="0005470D"/>
    <w:rsid w:val="0008656B"/>
    <w:rsid w:val="000C26B8"/>
    <w:rsid w:val="000C6FB9"/>
    <w:rsid w:val="00100052"/>
    <w:rsid w:val="00113310"/>
    <w:rsid w:val="00140353"/>
    <w:rsid w:val="001469E7"/>
    <w:rsid w:val="00173257"/>
    <w:rsid w:val="00174258"/>
    <w:rsid w:val="00190E61"/>
    <w:rsid w:val="001C4B73"/>
    <w:rsid w:val="001D3E1E"/>
    <w:rsid w:val="001D7091"/>
    <w:rsid w:val="001E6B56"/>
    <w:rsid w:val="00240EC2"/>
    <w:rsid w:val="00256F8F"/>
    <w:rsid w:val="002A60A3"/>
    <w:rsid w:val="002C4C3C"/>
    <w:rsid w:val="002C6C58"/>
    <w:rsid w:val="0030063D"/>
    <w:rsid w:val="0030630D"/>
    <w:rsid w:val="00324FF5"/>
    <w:rsid w:val="0032740E"/>
    <w:rsid w:val="003811B7"/>
    <w:rsid w:val="003A0E7E"/>
    <w:rsid w:val="003A16FC"/>
    <w:rsid w:val="003B2F6B"/>
    <w:rsid w:val="003E51A5"/>
    <w:rsid w:val="003F021A"/>
    <w:rsid w:val="003F405E"/>
    <w:rsid w:val="00401D05"/>
    <w:rsid w:val="00440FB2"/>
    <w:rsid w:val="00447E87"/>
    <w:rsid w:val="004513CB"/>
    <w:rsid w:val="00464EE8"/>
    <w:rsid w:val="004700F5"/>
    <w:rsid w:val="004770C5"/>
    <w:rsid w:val="004868C2"/>
    <w:rsid w:val="004A30E6"/>
    <w:rsid w:val="004A6CE9"/>
    <w:rsid w:val="004C5865"/>
    <w:rsid w:val="004E1556"/>
    <w:rsid w:val="004E68DD"/>
    <w:rsid w:val="005050D0"/>
    <w:rsid w:val="00511C0E"/>
    <w:rsid w:val="00530D79"/>
    <w:rsid w:val="00535D76"/>
    <w:rsid w:val="00563756"/>
    <w:rsid w:val="00574080"/>
    <w:rsid w:val="00591130"/>
    <w:rsid w:val="00591D78"/>
    <w:rsid w:val="005B3CE1"/>
    <w:rsid w:val="005D6761"/>
    <w:rsid w:val="00604277"/>
    <w:rsid w:val="00640943"/>
    <w:rsid w:val="00663839"/>
    <w:rsid w:val="00692DE0"/>
    <w:rsid w:val="006A3B2B"/>
    <w:rsid w:val="006B26CC"/>
    <w:rsid w:val="006B3E39"/>
    <w:rsid w:val="006C6D8A"/>
    <w:rsid w:val="006F6C00"/>
    <w:rsid w:val="006F6D20"/>
    <w:rsid w:val="00703E1E"/>
    <w:rsid w:val="00741D46"/>
    <w:rsid w:val="007435F8"/>
    <w:rsid w:val="00750FDA"/>
    <w:rsid w:val="00757FDA"/>
    <w:rsid w:val="00773D25"/>
    <w:rsid w:val="007A19C8"/>
    <w:rsid w:val="007A7D1B"/>
    <w:rsid w:val="007B3353"/>
    <w:rsid w:val="007C7316"/>
    <w:rsid w:val="007D502C"/>
    <w:rsid w:val="007F3754"/>
    <w:rsid w:val="00802587"/>
    <w:rsid w:val="00837EED"/>
    <w:rsid w:val="00847911"/>
    <w:rsid w:val="00866F1E"/>
    <w:rsid w:val="008751BC"/>
    <w:rsid w:val="008810AB"/>
    <w:rsid w:val="008C0B4B"/>
    <w:rsid w:val="008F765F"/>
    <w:rsid w:val="00935BB3"/>
    <w:rsid w:val="0094126F"/>
    <w:rsid w:val="00943352"/>
    <w:rsid w:val="00990284"/>
    <w:rsid w:val="009A4AA0"/>
    <w:rsid w:val="009B6EF3"/>
    <w:rsid w:val="009B7869"/>
    <w:rsid w:val="009B7FFD"/>
    <w:rsid w:val="009C0951"/>
    <w:rsid w:val="009C573B"/>
    <w:rsid w:val="009C5B10"/>
    <w:rsid w:val="009F172C"/>
    <w:rsid w:val="00A15E79"/>
    <w:rsid w:val="00A22CE9"/>
    <w:rsid w:val="00A241DE"/>
    <w:rsid w:val="00A35CC5"/>
    <w:rsid w:val="00A54B3D"/>
    <w:rsid w:val="00A551DD"/>
    <w:rsid w:val="00A7066D"/>
    <w:rsid w:val="00AA44F8"/>
    <w:rsid w:val="00AB2890"/>
    <w:rsid w:val="00AB3201"/>
    <w:rsid w:val="00AC7432"/>
    <w:rsid w:val="00AE2E20"/>
    <w:rsid w:val="00AF0692"/>
    <w:rsid w:val="00B2277A"/>
    <w:rsid w:val="00B30F54"/>
    <w:rsid w:val="00B82D13"/>
    <w:rsid w:val="00B85E5B"/>
    <w:rsid w:val="00B870EB"/>
    <w:rsid w:val="00B955AC"/>
    <w:rsid w:val="00B97583"/>
    <w:rsid w:val="00BA0074"/>
    <w:rsid w:val="00BA239B"/>
    <w:rsid w:val="00BA4A06"/>
    <w:rsid w:val="00BB7746"/>
    <w:rsid w:val="00BB7747"/>
    <w:rsid w:val="00BD10D5"/>
    <w:rsid w:val="00C020FD"/>
    <w:rsid w:val="00C065FF"/>
    <w:rsid w:val="00C07B62"/>
    <w:rsid w:val="00C107A8"/>
    <w:rsid w:val="00C12A7F"/>
    <w:rsid w:val="00CA67E2"/>
    <w:rsid w:val="00CE71A2"/>
    <w:rsid w:val="00D5483C"/>
    <w:rsid w:val="00D717B3"/>
    <w:rsid w:val="00D77C61"/>
    <w:rsid w:val="00D805BF"/>
    <w:rsid w:val="00D950AA"/>
    <w:rsid w:val="00D9688D"/>
    <w:rsid w:val="00DB405A"/>
    <w:rsid w:val="00DC4992"/>
    <w:rsid w:val="00DE103C"/>
    <w:rsid w:val="00DE5455"/>
    <w:rsid w:val="00DE63A4"/>
    <w:rsid w:val="00DE6A68"/>
    <w:rsid w:val="00E11114"/>
    <w:rsid w:val="00E3269A"/>
    <w:rsid w:val="00E457D5"/>
    <w:rsid w:val="00E50231"/>
    <w:rsid w:val="00E56279"/>
    <w:rsid w:val="00E859C3"/>
    <w:rsid w:val="00E90481"/>
    <w:rsid w:val="00E95D78"/>
    <w:rsid w:val="00EA5875"/>
    <w:rsid w:val="00EA7680"/>
    <w:rsid w:val="00EB0896"/>
    <w:rsid w:val="00ED5D3D"/>
    <w:rsid w:val="00F068F9"/>
    <w:rsid w:val="00F06C01"/>
    <w:rsid w:val="00F2605A"/>
    <w:rsid w:val="00F30144"/>
    <w:rsid w:val="00F34740"/>
    <w:rsid w:val="00F471C7"/>
    <w:rsid w:val="00F56A3E"/>
    <w:rsid w:val="00F90160"/>
    <w:rsid w:val="00F953BE"/>
    <w:rsid w:val="00FB0AEA"/>
    <w:rsid w:val="00FB1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740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065F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C065F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19</Pages>
  <Words>686</Words>
  <Characters>3913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Cyklotúra: SLOVENSKO NAŠE KRÁSNE</dc:title>
  <dc:subject/>
  <dc:creator>Admin</dc:creator>
  <cp:keywords/>
  <dc:description/>
  <cp:lastModifiedBy>Juraj</cp:lastModifiedBy>
  <cp:revision>2</cp:revision>
  <dcterms:created xsi:type="dcterms:W3CDTF">2019-11-03T15:21:00Z</dcterms:created>
  <dcterms:modified xsi:type="dcterms:W3CDTF">2019-11-03T15:21:00Z</dcterms:modified>
</cp:coreProperties>
</file>